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A046F6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:rsidR="00A046F6" w:rsidRDefault="00B50FA6">
                <w:r>
                  <w:rPr>
                    <w:noProof/>
                    <w:lang w:val="en-GB" w:eastAsia="en-GB"/>
                  </w:rPr>
                  <w:drawing>
                    <wp:inline distT="0" distB="0" distL="0" distR="0" wp14:anchorId="6012D5B4" wp14:editId="4D9D3427">
                      <wp:extent cx="2438400" cy="1622425"/>
                      <wp:effectExtent l="0" t="0" r="0" b="0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8400" cy="16224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046F6" w:rsidRDefault="00B50FA6">
            <w:pPr>
              <w:pStyle w:val="Caption"/>
            </w:pPr>
            <w:r>
              <w:t>Fruit pie with ice-cream, or you could choose custard?</w:t>
            </w:r>
          </w:p>
          <w:p w:rsidR="00A046F6" w:rsidRPr="00B50FA6" w:rsidRDefault="00B50FA6" w:rsidP="00B50FA6">
            <w:pPr>
              <w:pStyle w:val="Heading2"/>
              <w:rPr>
                <w:rStyle w:val="Heading2Char"/>
                <w:b/>
                <w:sz w:val="28"/>
                <w:szCs w:val="28"/>
              </w:rPr>
            </w:pPr>
            <w:r w:rsidRPr="00B50FA6">
              <w:rPr>
                <w:rStyle w:val="Heading2Char"/>
                <w:b/>
                <w:sz w:val="28"/>
                <w:szCs w:val="28"/>
              </w:rPr>
              <w:t>Sample Menu</w:t>
            </w:r>
          </w:p>
          <w:p w:rsidR="00B50FA6" w:rsidRDefault="00B50FA6" w:rsidP="00B50FA6">
            <w:r w:rsidRPr="0038362D">
              <w:rPr>
                <w:b/>
                <w:i/>
                <w:u w:val="single"/>
              </w:rPr>
              <w:t>Monday</w:t>
            </w:r>
            <w:r>
              <w:t>: Cheese and tomato pasta bake</w:t>
            </w:r>
          </w:p>
          <w:p w:rsidR="00B50FA6" w:rsidRDefault="00B50FA6" w:rsidP="00B50FA6">
            <w:r>
              <w:t xml:space="preserve">                  Jelly and ice-cream</w:t>
            </w:r>
          </w:p>
          <w:p w:rsidR="0038362D" w:rsidRDefault="0038362D" w:rsidP="00B50FA6"/>
          <w:p w:rsidR="00B50FA6" w:rsidRDefault="00B50FA6" w:rsidP="00B50FA6">
            <w:r w:rsidRPr="0038362D">
              <w:rPr>
                <w:b/>
                <w:i/>
                <w:u w:val="single"/>
              </w:rPr>
              <w:t>Tuesday</w:t>
            </w:r>
            <w:r>
              <w:t>: Shepherd’s pie</w:t>
            </w:r>
          </w:p>
          <w:p w:rsidR="00B50FA6" w:rsidRDefault="00B50FA6" w:rsidP="00B50FA6">
            <w:r>
              <w:t xml:space="preserve">                  Fruit crumble with ice-cream</w:t>
            </w:r>
          </w:p>
          <w:p w:rsidR="00B50FA6" w:rsidRDefault="00B50FA6" w:rsidP="00B50FA6"/>
          <w:p w:rsidR="00B50FA6" w:rsidRDefault="00B50FA6" w:rsidP="00B50FA6">
            <w:r w:rsidRPr="0038362D">
              <w:rPr>
                <w:b/>
                <w:i/>
                <w:u w:val="single"/>
              </w:rPr>
              <w:t>Wednesday</w:t>
            </w:r>
            <w:r>
              <w:t>: Chicken pie with mash and veg</w:t>
            </w:r>
          </w:p>
          <w:p w:rsidR="00B50FA6" w:rsidRDefault="00B50FA6" w:rsidP="00B50FA6">
            <w:r>
              <w:t xml:space="preserve">                        Cake finger with yoghurt</w:t>
            </w:r>
          </w:p>
          <w:p w:rsidR="00B50FA6" w:rsidRDefault="00B50FA6" w:rsidP="00B50FA6"/>
          <w:p w:rsidR="00B50FA6" w:rsidRDefault="00B50FA6" w:rsidP="00B50FA6">
            <w:r w:rsidRPr="0038362D">
              <w:rPr>
                <w:b/>
                <w:i/>
                <w:u w:val="single"/>
              </w:rPr>
              <w:t>Thursday</w:t>
            </w:r>
            <w:r w:rsidR="0038362D">
              <w:t>: Jacket potato and c</w:t>
            </w:r>
            <w:r>
              <w:t>hoice of filling</w:t>
            </w:r>
          </w:p>
          <w:p w:rsidR="00B50FA6" w:rsidRDefault="00B50FA6" w:rsidP="00B50FA6">
            <w:r>
              <w:t xml:space="preserve">                    Pancake with choice of topping</w:t>
            </w:r>
          </w:p>
          <w:p w:rsidR="00B50FA6" w:rsidRDefault="00B50FA6" w:rsidP="00B50FA6"/>
          <w:p w:rsidR="00B50FA6" w:rsidRDefault="00B50FA6" w:rsidP="00B50FA6">
            <w:r w:rsidRPr="0038362D">
              <w:rPr>
                <w:b/>
                <w:i/>
                <w:u w:val="single"/>
              </w:rPr>
              <w:t>Friday</w:t>
            </w:r>
            <w:r>
              <w:t>: Chicken Curry with rice</w:t>
            </w:r>
          </w:p>
          <w:p w:rsidR="00B50FA6" w:rsidRPr="00B50FA6" w:rsidRDefault="00B50FA6" w:rsidP="00B50FA6">
            <w:r>
              <w:t xml:space="preserve">               Fresh fruit salad with shortbread               </w:t>
            </w:r>
          </w:p>
        </w:tc>
        <w:tc>
          <w:tcPr>
            <w:tcW w:w="713" w:type="dxa"/>
          </w:tcPr>
          <w:p w:rsidR="00A046F6" w:rsidRDefault="00A046F6"/>
        </w:tc>
        <w:tc>
          <w:tcPr>
            <w:tcW w:w="713" w:type="dxa"/>
          </w:tcPr>
          <w:p w:rsidR="00A046F6" w:rsidRDefault="00A046F6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A046F6">
              <w:trPr>
                <w:trHeight w:hRule="exact" w:val="7920"/>
              </w:trPr>
              <w:tc>
                <w:tcPr>
                  <w:tcW w:w="5000" w:type="pct"/>
                </w:tcPr>
                <w:p w:rsidR="00CE0FEC" w:rsidRPr="00CE0FEC" w:rsidRDefault="00CE0FEC" w:rsidP="00CE0FEC">
                  <w:pPr>
                    <w:pStyle w:val="Heading1"/>
                  </w:pPr>
                  <w:r>
                    <w:t>Hot Lunches</w:t>
                  </w:r>
                </w:p>
                <w:p w:rsidR="00CE0FEC" w:rsidRDefault="005A01CB">
                  <w:pPr>
                    <w:pStyle w:val="Heading2"/>
                  </w:pPr>
                  <w:r>
                    <w:t>We offer</w:t>
                  </w:r>
                  <w:r w:rsidR="00CE0FEC">
                    <w:t xml:space="preserve"> your child the opportunity to have a hot meal at lunch time.</w:t>
                  </w:r>
                  <w:r>
                    <w:t xml:space="preserve"> All meals are cooked fresh on the premises.</w:t>
                  </w:r>
                </w:p>
                <w:p w:rsidR="00D523EA" w:rsidRDefault="00D523EA" w:rsidP="00D523EA"/>
                <w:p w:rsidR="00D523EA" w:rsidRDefault="00D523EA" w:rsidP="00D523EA"/>
                <w:p w:rsidR="00D523EA" w:rsidRDefault="00D523EA" w:rsidP="00D523EA">
                  <w:r>
                    <w:t>Our working practices in relation to the preparation, cooking and serving of food will be based on the guidance provided in:</w:t>
                  </w:r>
                </w:p>
                <w:p w:rsidR="00D523EA" w:rsidRDefault="00D523EA" w:rsidP="00D523EA">
                  <w:r>
                    <w:t>‘Safer food, better business for caterers’</w:t>
                  </w:r>
                </w:p>
                <w:p w:rsidR="00D523EA" w:rsidRDefault="00D523EA" w:rsidP="00D523EA">
                  <w:r>
                    <w:t>And</w:t>
                  </w:r>
                </w:p>
                <w:p w:rsidR="00D523EA" w:rsidRDefault="00D523EA" w:rsidP="00D523EA">
                  <w:r>
                    <w:t>The Children’s Food Trust, Eat Better Do Better</w:t>
                  </w:r>
                  <w:r w:rsidR="0038362D">
                    <w:t>. Voluntary Food and Drink Guidelines</w:t>
                  </w:r>
                </w:p>
                <w:p w:rsidR="00A046F6" w:rsidRDefault="00767FE4">
                  <w:pPr>
                    <w:pStyle w:val="Heading2"/>
                  </w:pPr>
                  <w:r>
                    <w:t>Contact Us</w:t>
                  </w:r>
                </w:p>
                <w:p w:rsidR="00A046F6" w:rsidRDefault="00767FE4" w:rsidP="00CE0FEC">
                  <w:r>
                    <w:t xml:space="preserve">Phone: </w:t>
                  </w:r>
                  <w:r w:rsidR="00CE0FEC">
                    <w:t>01403 258994</w:t>
                  </w:r>
                  <w:r>
                    <w:br/>
                    <w:t xml:space="preserve">Email: </w:t>
                  </w:r>
                  <w:r w:rsidR="00CE0FEC">
                    <w:t>jack.jillps@hotmail.co.uk</w:t>
                  </w:r>
                  <w:r>
                    <w:br/>
                    <w:t xml:space="preserve">Web: </w:t>
                  </w:r>
                  <w:r w:rsidR="009F43AF">
                    <w:t>jackandjillps.co.uk</w:t>
                  </w:r>
                </w:p>
              </w:tc>
            </w:tr>
            <w:tr w:rsidR="00A046F6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A046F6">
                    <w:tc>
                      <w:tcPr>
                        <w:tcW w:w="1582" w:type="pct"/>
                        <w:vAlign w:val="center"/>
                      </w:tcPr>
                      <w:p w:rsidR="00A046F6" w:rsidRDefault="009F43AF">
                        <w:pPr>
                          <w:pStyle w:val="NoSpacing"/>
                        </w:pPr>
                        <w:r w:rsidRPr="00821D6C">
                          <w:rPr>
                            <w:noProof/>
                            <w:lang w:val="en-GB" w:eastAsia="en-GB"/>
                          </w:rPr>
                          <w:drawing>
                            <wp:inline distT="0" distB="0" distL="0" distR="0" wp14:anchorId="034B0F1A" wp14:editId="718F0C98">
                              <wp:extent cx="722247" cy="878694"/>
                              <wp:effectExtent l="0" t="0" r="1905" b="0"/>
                              <wp:docPr id="4" name="Picture 4" descr="C:\Users\Diane\Desktop\logos\jack and jill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Diane\Desktop\logos\jack and jill 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3907" cy="9050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0" w:type="pct"/>
                      </w:tcPr>
                      <w:p w:rsidR="00A046F6" w:rsidRDefault="00A046F6"/>
                    </w:tc>
                    <w:tc>
                      <w:tcPr>
                        <w:tcW w:w="3050" w:type="pct"/>
                      </w:tcPr>
                      <w:p w:rsidR="00A046F6" w:rsidRDefault="00CE0FEC">
                        <w:pPr>
                          <w:pStyle w:val="Company"/>
                        </w:pPr>
                        <w:r>
                          <w:rPr>
                            <w:lang w:val="en-GB"/>
                          </w:rPr>
                          <w:t>Jack and jill Pre-school</w:t>
                        </w:r>
                      </w:p>
                      <w:p w:rsidR="00A046F6" w:rsidRDefault="00A046F6">
                        <w:pPr>
                          <w:pStyle w:val="Footer"/>
                        </w:pPr>
                      </w:p>
                    </w:tc>
                  </w:tr>
                </w:tbl>
                <w:p w:rsidR="00A046F6" w:rsidRDefault="00A046F6"/>
              </w:tc>
            </w:tr>
          </w:tbl>
          <w:p w:rsidR="00A046F6" w:rsidRDefault="00A046F6"/>
        </w:tc>
        <w:tc>
          <w:tcPr>
            <w:tcW w:w="720" w:type="dxa"/>
          </w:tcPr>
          <w:p w:rsidR="00A046F6" w:rsidRDefault="00A046F6"/>
        </w:tc>
        <w:tc>
          <w:tcPr>
            <w:tcW w:w="720" w:type="dxa"/>
          </w:tcPr>
          <w:p w:rsidR="00A046F6" w:rsidRDefault="00A046F6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A046F6">
              <w:trPr>
                <w:trHeight w:hRule="exact" w:val="5760"/>
              </w:trPr>
              <w:sdt>
                <w:sdtPr>
                  <w:rPr>
                    <w:noProof/>
                    <w:lang w:val="en-GB" w:eastAsia="en-GB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A046F6" w:rsidRDefault="00CE0FEC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0E7869A" wp14:editId="3D239737">
                            <wp:extent cx="2445385" cy="356489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385" cy="3564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A046F6">
              <w:trPr>
                <w:trHeight w:hRule="exact" w:val="360"/>
              </w:trPr>
              <w:tc>
                <w:tcPr>
                  <w:tcW w:w="5000" w:type="pct"/>
                </w:tcPr>
                <w:p w:rsidR="00A046F6" w:rsidRDefault="00A046F6"/>
              </w:tc>
            </w:tr>
            <w:tr w:rsidR="00A046F6">
              <w:trPr>
                <w:trHeight w:hRule="exact" w:val="3240"/>
              </w:trPr>
              <w:sdt>
                <w:sdtPr>
                  <w:alias w:val="Company"/>
                  <w:tag w:val=""/>
                  <w:id w:val="1477263083"/>
                  <w:placeholder>
                    <w:docPart w:val="5A76381A6D21473B9AFD0B4A03886D2F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A046F6" w:rsidRDefault="00CE0FEC" w:rsidP="00CE0FEC">
                      <w:pPr>
                        <w:pStyle w:val="Title"/>
                      </w:pPr>
                      <w:r>
                        <w:t>Jack and jill Pre-school</w:t>
                      </w:r>
                    </w:p>
                  </w:tc>
                </w:sdtContent>
              </w:sdt>
            </w:tr>
            <w:tr w:rsidR="00A046F6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A046F6" w:rsidRPr="0038362D" w:rsidRDefault="00CE0FEC" w:rsidP="0038362D">
                  <w:pPr>
                    <w:pStyle w:val="Subtitle"/>
                    <w:rPr>
                      <w:sz w:val="40"/>
                      <w:szCs w:val="40"/>
                    </w:rPr>
                  </w:pPr>
                  <w:r w:rsidRPr="0038362D">
                    <w:rPr>
                      <w:sz w:val="40"/>
                      <w:szCs w:val="40"/>
                    </w:rPr>
                    <w:t>Hot Lunches</w:t>
                  </w:r>
                </w:p>
              </w:tc>
            </w:tr>
          </w:tbl>
          <w:p w:rsidR="00A046F6" w:rsidRDefault="00A046F6"/>
        </w:tc>
      </w:tr>
    </w:tbl>
    <w:p w:rsidR="00A046F6" w:rsidRDefault="00A046F6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A046F6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rPr>
                <w:noProof/>
                <w:lang w:val="en-GB" w:eastAsia="en-GB"/>
              </w:rPr>
              <w:id w:val="-1941750188"/>
              <w:picture/>
            </w:sdtPr>
            <w:sdtEndPr/>
            <w:sdtContent>
              <w:p w:rsidR="00A046F6" w:rsidRDefault="00B50FA6">
                <w:r w:rsidRPr="00B50FA6">
                  <w:rPr>
                    <w:noProof/>
                    <w:lang w:val="en-GB" w:eastAsia="en-GB"/>
                  </w:rPr>
                  <w:drawing>
                    <wp:inline distT="0" distB="0" distL="0" distR="0" wp14:anchorId="0ECBA24B" wp14:editId="351DCB8C">
                      <wp:extent cx="2133600" cy="2143125"/>
                      <wp:effectExtent l="0" t="0" r="0" b="9525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3600" cy="21431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046F6" w:rsidRDefault="00B50FA6" w:rsidP="00B50FA6">
            <w:pPr>
              <w:pStyle w:val="Heading1"/>
              <w:rPr>
                <w:rStyle w:val="Heading1Char"/>
              </w:rPr>
            </w:pPr>
            <w:r>
              <w:rPr>
                <w:rStyle w:val="Heading1Char"/>
              </w:rPr>
              <w:t>How can I book and how much does it cost?</w:t>
            </w:r>
          </w:p>
          <w:p w:rsidR="00F64B3F" w:rsidRDefault="00F64B3F" w:rsidP="00F64B3F"/>
          <w:p w:rsidR="00B50FA6" w:rsidRDefault="00B50FA6" w:rsidP="00B50FA6">
            <w:r>
              <w:t xml:space="preserve">Meals are </w:t>
            </w:r>
            <w:r w:rsidR="002F081D">
              <w:t>invoiced in advance. Once booked we will continue with the order until you notify us of any changes</w:t>
            </w:r>
          </w:p>
          <w:p w:rsidR="005A01CB" w:rsidRDefault="003D3C1A" w:rsidP="005A01CB">
            <w:r>
              <w:t>Meals are</w:t>
            </w:r>
            <w:r w:rsidR="00D523EA">
              <w:t xml:space="preserve"> </w:t>
            </w:r>
            <w:r w:rsidR="0062320B">
              <w:t xml:space="preserve"> £2.25</w:t>
            </w:r>
            <w:bookmarkStart w:id="0" w:name="_GoBack"/>
            <w:bookmarkEnd w:id="0"/>
            <w:r>
              <w:t xml:space="preserve"> each and are payable in advance</w:t>
            </w:r>
            <w:r w:rsidR="00D523EA">
              <w:t xml:space="preserve"> </w:t>
            </w:r>
          </w:p>
          <w:p w:rsidR="003D3C1A" w:rsidRDefault="003D3C1A" w:rsidP="005A01CB">
            <w:r>
              <w:t>Simply complete and r</w:t>
            </w:r>
            <w:r w:rsidR="00D523EA">
              <w:t>eturn the booking form</w:t>
            </w:r>
            <w:r w:rsidR="005A01CB">
              <w:t xml:space="preserve"> to reserve your child’s lunch, give us a call or drop us an email</w:t>
            </w:r>
          </w:p>
          <w:p w:rsidR="00D523EA" w:rsidRDefault="00D523EA" w:rsidP="00B50FA6">
            <w:pPr>
              <w:pBdr>
                <w:bottom w:val="dotted" w:sz="24" w:space="1" w:color="auto"/>
              </w:pBdr>
            </w:pPr>
          </w:p>
          <w:p w:rsidR="00D523EA" w:rsidRPr="00D523EA" w:rsidRDefault="00D523EA" w:rsidP="00D523EA">
            <w:pPr>
              <w:pStyle w:val="NoSpacing"/>
              <w:rPr>
                <w:b/>
              </w:rPr>
            </w:pPr>
            <w:r w:rsidRPr="00D523EA">
              <w:rPr>
                <w:b/>
              </w:rPr>
              <w:t>Cancellation:</w:t>
            </w:r>
          </w:p>
          <w:p w:rsidR="00D523EA" w:rsidRPr="00D523EA" w:rsidRDefault="00D523EA" w:rsidP="00D523EA">
            <w:pPr>
              <w:pStyle w:val="NoSpacing"/>
            </w:pPr>
            <w:r>
              <w:t xml:space="preserve">In order to receive a refund for meals when your child is absent from the setting we must be notified of the absence no later than 3pm on the Friday before the absence. </w:t>
            </w:r>
          </w:p>
          <w:p w:rsidR="00F64B3F" w:rsidRDefault="00F64B3F" w:rsidP="00B50FA6">
            <w:pPr>
              <w:pBdr>
                <w:bottom w:val="dotted" w:sz="24" w:space="1" w:color="auto"/>
              </w:pBdr>
            </w:pPr>
          </w:p>
          <w:p w:rsidR="003D3C1A" w:rsidRPr="00B50FA6" w:rsidRDefault="003D3C1A" w:rsidP="00B50FA6">
            <w:r>
              <w:t xml:space="preserve"> </w:t>
            </w:r>
          </w:p>
        </w:tc>
        <w:tc>
          <w:tcPr>
            <w:tcW w:w="713" w:type="dxa"/>
          </w:tcPr>
          <w:p w:rsidR="00A046F6" w:rsidRDefault="00A046F6"/>
        </w:tc>
        <w:tc>
          <w:tcPr>
            <w:tcW w:w="713" w:type="dxa"/>
          </w:tcPr>
          <w:p w:rsidR="00A046F6" w:rsidRDefault="00A046F6"/>
        </w:tc>
        <w:tc>
          <w:tcPr>
            <w:tcW w:w="3843" w:type="dxa"/>
          </w:tcPr>
          <w:p w:rsidR="00F64B3F" w:rsidRPr="003D3C1A" w:rsidRDefault="00F64B3F" w:rsidP="00F64B3F">
            <w:pPr>
              <w:jc w:val="center"/>
              <w:rPr>
                <w:b/>
                <w:sz w:val="24"/>
                <w:szCs w:val="24"/>
              </w:rPr>
            </w:pPr>
            <w:r w:rsidRPr="003D3C1A">
              <w:rPr>
                <w:b/>
                <w:sz w:val="24"/>
                <w:szCs w:val="24"/>
              </w:rPr>
              <w:t>Hot Lunch Booking Form</w:t>
            </w:r>
          </w:p>
          <w:p w:rsidR="00F64B3F" w:rsidRDefault="00F64B3F" w:rsidP="00F64B3F"/>
          <w:p w:rsidR="00F64B3F" w:rsidRDefault="00F64B3F" w:rsidP="00F64B3F">
            <w:r>
              <w:t>Child’s name:</w:t>
            </w:r>
          </w:p>
          <w:p w:rsidR="00F64B3F" w:rsidRDefault="00F64B3F" w:rsidP="00F64B3F">
            <w:r>
              <w:t>I wish my child to have hot lunches on the following sessions</w:t>
            </w:r>
          </w:p>
          <w:p w:rsidR="00F64B3F" w:rsidRDefault="00F64B3F" w:rsidP="00F64B3F"/>
          <w:p w:rsidR="00F64B3F" w:rsidRPr="00C85BB4" w:rsidRDefault="00F64B3F" w:rsidP="00C85BB4">
            <w:pPr>
              <w:jc w:val="center"/>
              <w:rPr>
                <w:sz w:val="24"/>
                <w:szCs w:val="24"/>
              </w:rPr>
            </w:pPr>
            <w:r w:rsidRPr="00C85BB4">
              <w:rPr>
                <w:sz w:val="24"/>
                <w:szCs w:val="24"/>
              </w:rPr>
              <w:t>Monday</w:t>
            </w:r>
          </w:p>
          <w:p w:rsidR="00F64B3F" w:rsidRPr="00C85BB4" w:rsidRDefault="00F64B3F" w:rsidP="00C85BB4">
            <w:pPr>
              <w:jc w:val="center"/>
              <w:rPr>
                <w:sz w:val="24"/>
                <w:szCs w:val="24"/>
              </w:rPr>
            </w:pPr>
            <w:r w:rsidRPr="00C85BB4">
              <w:rPr>
                <w:sz w:val="24"/>
                <w:szCs w:val="24"/>
              </w:rPr>
              <w:t>Tuesday</w:t>
            </w:r>
          </w:p>
          <w:p w:rsidR="00F64B3F" w:rsidRPr="00C85BB4" w:rsidRDefault="00F64B3F" w:rsidP="00C85BB4">
            <w:pPr>
              <w:jc w:val="center"/>
              <w:rPr>
                <w:sz w:val="24"/>
                <w:szCs w:val="24"/>
              </w:rPr>
            </w:pPr>
            <w:r w:rsidRPr="00C85BB4">
              <w:rPr>
                <w:sz w:val="24"/>
                <w:szCs w:val="24"/>
              </w:rPr>
              <w:t>Wednesday</w:t>
            </w:r>
          </w:p>
          <w:p w:rsidR="00F64B3F" w:rsidRPr="00F64B3F" w:rsidRDefault="00F64B3F" w:rsidP="00C85BB4">
            <w:pPr>
              <w:pStyle w:val="Heading2"/>
              <w:spacing w:before="200"/>
              <w:jc w:val="center"/>
              <w:rPr>
                <w:b w:val="0"/>
              </w:rPr>
            </w:pPr>
            <w:r w:rsidRPr="00F64B3F">
              <w:rPr>
                <w:b w:val="0"/>
              </w:rPr>
              <w:t>Thursday</w:t>
            </w:r>
          </w:p>
          <w:p w:rsidR="00A046F6" w:rsidRDefault="00F64B3F" w:rsidP="00C85BB4">
            <w:pPr>
              <w:pStyle w:val="Heading2"/>
              <w:spacing w:before="200"/>
              <w:jc w:val="center"/>
              <w:rPr>
                <w:b w:val="0"/>
              </w:rPr>
            </w:pPr>
            <w:r w:rsidRPr="00F64B3F">
              <w:rPr>
                <w:b w:val="0"/>
              </w:rPr>
              <w:t>Friday</w:t>
            </w:r>
          </w:p>
          <w:p w:rsidR="00F64B3F" w:rsidRDefault="00F64B3F" w:rsidP="00F64B3F"/>
          <w:p w:rsidR="00F64B3F" w:rsidRDefault="00F64B3F" w:rsidP="00F64B3F">
            <w:r>
              <w:t>Please jot any comments you wish here:</w:t>
            </w:r>
          </w:p>
          <w:p w:rsidR="00F64B3F" w:rsidRDefault="00F64B3F" w:rsidP="00F64B3F"/>
          <w:p w:rsidR="00F64B3F" w:rsidRDefault="00F64B3F" w:rsidP="00F64B3F"/>
          <w:p w:rsidR="00F64B3F" w:rsidRDefault="00F64B3F" w:rsidP="00F64B3F"/>
          <w:p w:rsidR="00D523EA" w:rsidRDefault="00C85BB4" w:rsidP="00C85BB4">
            <w:pPr>
              <w:pStyle w:val="Quote"/>
              <w:rPr>
                <w:rStyle w:val="QuoteChar"/>
              </w:rPr>
            </w:pPr>
            <w:r w:rsidRPr="00D523EA">
              <w:rPr>
                <w:rStyle w:val="QuoteChar"/>
                <w:b/>
                <w:i/>
              </w:rPr>
              <w:t>‘What could be more important than a little something to eat’</w:t>
            </w:r>
            <w:r>
              <w:rPr>
                <w:rStyle w:val="QuoteChar"/>
              </w:rPr>
              <w:t xml:space="preserve"> </w:t>
            </w:r>
          </w:p>
          <w:p w:rsidR="00C85BB4" w:rsidRPr="00C85BB4" w:rsidRDefault="00C85BB4" w:rsidP="00D523EA">
            <w:pPr>
              <w:pStyle w:val="Quote"/>
              <w:jc w:val="right"/>
              <w:rPr>
                <w:i w:val="0"/>
                <w:iCs w:val="0"/>
                <w:sz w:val="16"/>
                <w:szCs w:val="16"/>
              </w:rPr>
            </w:pPr>
            <w:r>
              <w:rPr>
                <w:rStyle w:val="QuoteChar"/>
                <w:sz w:val="16"/>
                <w:szCs w:val="16"/>
              </w:rPr>
              <w:t>Winnie the Pooh</w:t>
            </w:r>
          </w:p>
          <w:p w:rsidR="00C85BB4" w:rsidRPr="00C85BB4" w:rsidRDefault="00C85BB4" w:rsidP="00C85BB4"/>
          <w:p w:rsidR="00C85BB4" w:rsidRPr="00C85BB4" w:rsidRDefault="00C85BB4" w:rsidP="00C85BB4"/>
          <w:p w:rsidR="00C85BB4" w:rsidRDefault="00C85BB4" w:rsidP="00C85BB4"/>
          <w:p w:rsidR="00C85BB4" w:rsidRPr="00C85BB4" w:rsidRDefault="00C85BB4" w:rsidP="00C85BB4">
            <w:r>
              <w:t xml:space="preserve">  m</w:t>
            </w:r>
          </w:p>
        </w:tc>
        <w:tc>
          <w:tcPr>
            <w:tcW w:w="720" w:type="dxa"/>
          </w:tcPr>
          <w:p w:rsidR="00A046F6" w:rsidRDefault="00A046F6"/>
        </w:tc>
        <w:tc>
          <w:tcPr>
            <w:tcW w:w="720" w:type="dxa"/>
          </w:tcPr>
          <w:p w:rsidR="00A046F6" w:rsidRDefault="00A046F6"/>
        </w:tc>
        <w:tc>
          <w:tcPr>
            <w:tcW w:w="3851" w:type="dxa"/>
          </w:tcPr>
          <w:sdt>
            <w:sdtPr>
              <w:rPr>
                <w:noProof/>
                <w:lang w:val="en-GB" w:eastAsia="en-GB"/>
              </w:rPr>
              <w:id w:val="1665123103"/>
              <w:picture/>
            </w:sdtPr>
            <w:sdtEndPr/>
            <w:sdtContent>
              <w:p w:rsidR="00A046F6" w:rsidRDefault="009F43AF">
                <w:r w:rsidRPr="009F43AF">
                  <w:rPr>
                    <w:noProof/>
                    <w:lang w:val="en-GB" w:eastAsia="en-GB"/>
                  </w:rPr>
                  <w:drawing>
                    <wp:inline distT="0" distB="0" distL="0" distR="0" wp14:anchorId="7A27F97F" wp14:editId="6A9B8069">
                      <wp:extent cx="2445385" cy="116459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45385" cy="1164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A046F6" w:rsidRDefault="009F43AF">
            <w:pPr>
              <w:pStyle w:val="Caption"/>
            </w:pPr>
            <w:r>
              <w:t>Jacket potato with a choice of fillings</w:t>
            </w:r>
          </w:p>
          <w:p w:rsidR="00A046F6" w:rsidRDefault="00D523EA" w:rsidP="00C85BB4">
            <w:r>
              <w:t>Food will be prepared and cooked on site daily</w:t>
            </w:r>
          </w:p>
          <w:p w:rsidR="00C85BB4" w:rsidRDefault="005A01CB" w:rsidP="00C85BB4">
            <w:r>
              <w:t xml:space="preserve">Each day an alternative of bread and butter will be available for your </w:t>
            </w:r>
            <w:r w:rsidR="00C85BB4">
              <w:t>child.</w:t>
            </w:r>
          </w:p>
          <w:p w:rsidR="00C85BB4" w:rsidRDefault="00C85BB4" w:rsidP="00C85BB4">
            <w:r>
              <w:t>Each meal will be served with a choice of milk or water</w:t>
            </w:r>
          </w:p>
          <w:p w:rsidR="00C85BB4" w:rsidRDefault="00C85BB4" w:rsidP="00C85BB4">
            <w:r>
              <w:t>All meals are suitable for vegetarians or have a vegetari</w:t>
            </w:r>
            <w:r w:rsidR="00D523EA">
              <w:t>an options</w:t>
            </w:r>
          </w:p>
          <w:p w:rsidR="00C85BB4" w:rsidRDefault="00C85BB4" w:rsidP="00C85BB4">
            <w:r>
              <w:t>If you need to discuss your child’s dietary requirements, such as lactose intolerance, please let us know</w:t>
            </w:r>
          </w:p>
          <w:p w:rsidR="005A01CB" w:rsidRDefault="005A01CB" w:rsidP="00C85BB4"/>
          <w:p w:rsidR="005A01CB" w:rsidRDefault="005A01CB" w:rsidP="00C85BB4"/>
          <w:p w:rsidR="005A01CB" w:rsidRDefault="005A01CB" w:rsidP="00C85BB4"/>
          <w:p w:rsidR="005A01CB" w:rsidRDefault="005A01CB" w:rsidP="00C85BB4">
            <w:r>
              <w:t>All meals are subject to change</w:t>
            </w:r>
          </w:p>
          <w:p w:rsidR="00C85BB4" w:rsidRDefault="00C85BB4" w:rsidP="00C85BB4"/>
          <w:p w:rsidR="00C85BB4" w:rsidRDefault="005A01CB" w:rsidP="00C85BB4">
            <w:r>
              <w:t>M</w:t>
            </w:r>
            <w:r w:rsidR="00C85BB4">
              <w:t xml:space="preserve">enus will be </w:t>
            </w:r>
            <w:r>
              <w:t>published on the website</w:t>
            </w:r>
          </w:p>
          <w:p w:rsidR="00C85BB4" w:rsidRDefault="00C85BB4" w:rsidP="00EF6503"/>
        </w:tc>
      </w:tr>
    </w:tbl>
    <w:p w:rsidR="00A046F6" w:rsidRDefault="00A046F6">
      <w:pPr>
        <w:pStyle w:val="NoSpacing"/>
      </w:pPr>
    </w:p>
    <w:sectPr w:rsidR="00A046F6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FEC"/>
    <w:rsid w:val="002F081D"/>
    <w:rsid w:val="002F5148"/>
    <w:rsid w:val="0038362D"/>
    <w:rsid w:val="003D3C1A"/>
    <w:rsid w:val="005A01CB"/>
    <w:rsid w:val="0062320B"/>
    <w:rsid w:val="0065146D"/>
    <w:rsid w:val="00740A12"/>
    <w:rsid w:val="00767FE4"/>
    <w:rsid w:val="009F43AF"/>
    <w:rsid w:val="00A046F6"/>
    <w:rsid w:val="00B50FA6"/>
    <w:rsid w:val="00C85BB4"/>
    <w:rsid w:val="00CE0FEC"/>
    <w:rsid w:val="00D523EA"/>
    <w:rsid w:val="00EF6503"/>
    <w:rsid w:val="00F6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5D140F-5958-4CEE-B6A6-448EBF939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5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B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e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76381A6D21473B9AFD0B4A03886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0AFA2-B07C-446E-84BD-1A7B9D020649}"/>
      </w:docPartPr>
      <w:docPartBody>
        <w:p w:rsidR="00A948D1" w:rsidRDefault="00884D75">
          <w:pPr>
            <w:pStyle w:val="5A76381A6D21473B9AFD0B4A03886D2F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D75"/>
    <w:rsid w:val="00380726"/>
    <w:rsid w:val="00884D75"/>
    <w:rsid w:val="00965037"/>
    <w:rsid w:val="00A948D1"/>
    <w:rsid w:val="00D06EB5"/>
    <w:rsid w:val="00D126CE"/>
    <w:rsid w:val="00E43865"/>
    <w:rsid w:val="00EB5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8513616EC94FA1BEC26CEC9B245FC3">
    <w:name w:val="E28513616EC94FA1BEC26CEC9B245FC3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en-US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  <w:lang w:val="en-US" w:eastAsia="en-US"/>
    </w:rPr>
  </w:style>
  <w:style w:type="paragraph" w:customStyle="1" w:styleId="F3F1078D3A8B4A61B47EE42F1CD54EA4">
    <w:name w:val="F3F1078D3A8B4A61B47EE42F1CD54EA4"/>
  </w:style>
  <w:style w:type="paragraph" w:customStyle="1" w:styleId="3C3D0FF62CD646F98DAD7DE881D38DD1">
    <w:name w:val="3C3D0FF62CD646F98DAD7DE881D38DD1"/>
  </w:style>
  <w:style w:type="paragraph" w:customStyle="1" w:styleId="53EA32BDFF204690893A0D2D43947B18">
    <w:name w:val="53EA32BDFF204690893A0D2D43947B18"/>
  </w:style>
  <w:style w:type="paragraph" w:customStyle="1" w:styleId="5179BBF467FC4764B53491235AE57090">
    <w:name w:val="5179BBF467FC4764B53491235AE57090"/>
  </w:style>
  <w:style w:type="paragraph" w:customStyle="1" w:styleId="ECDFA80799C042CEB9598BA67B28A9CD">
    <w:name w:val="ECDFA80799C042CEB9598BA67B28A9CD"/>
  </w:style>
  <w:style w:type="paragraph" w:customStyle="1" w:styleId="5A76381A6D21473B9AFD0B4A03886D2F">
    <w:name w:val="5A76381A6D21473B9AFD0B4A03886D2F"/>
  </w:style>
  <w:style w:type="paragraph" w:customStyle="1" w:styleId="0D8DA14C0E8A4922A68C973669918EC7">
    <w:name w:val="0D8DA14C0E8A4922A68C973669918EC7"/>
  </w:style>
  <w:style w:type="paragraph" w:customStyle="1" w:styleId="573742782B0743C6885C625B9F4F061D">
    <w:name w:val="573742782B0743C6885C625B9F4F061D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lang w:val="en-US" w:eastAsia="en-US"/>
    </w:rPr>
  </w:style>
  <w:style w:type="paragraph" w:customStyle="1" w:styleId="DEDC802D510A4ED8B71EAC08DE70C64B">
    <w:name w:val="DEDC802D510A4ED8B71EAC08DE70C64B"/>
  </w:style>
  <w:style w:type="paragraph" w:customStyle="1" w:styleId="03856BC325704CCBB5E88E567E814E77">
    <w:name w:val="03856BC325704CCBB5E88E567E814E77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  <w:lang w:val="en-US" w:eastAsia="en-US"/>
    </w:rPr>
  </w:style>
  <w:style w:type="paragraph" w:customStyle="1" w:styleId="97C3F2327CA54A938077F27A3B6513D0">
    <w:name w:val="97C3F2327CA54A938077F27A3B6513D0"/>
  </w:style>
  <w:style w:type="paragraph" w:customStyle="1" w:styleId="72BAA166A07C45B2B4E99A3FDF6C4A3E">
    <w:name w:val="72BAA166A07C45B2B4E99A3FDF6C4A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356</TotalTime>
  <Pages>2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Jack and jill Pre-school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Diane Shanley</dc:creator>
  <cp:keywords/>
  <cp:lastModifiedBy>Diane Shanley</cp:lastModifiedBy>
  <cp:revision>10</cp:revision>
  <cp:lastPrinted>2015-06-16T11:01:00Z</cp:lastPrinted>
  <dcterms:created xsi:type="dcterms:W3CDTF">2014-10-09T10:38:00Z</dcterms:created>
  <dcterms:modified xsi:type="dcterms:W3CDTF">2018-08-16T06:46:00Z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